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662" w:rsidRDefault="002D1662" w:rsidP="0048323A">
      <w:pPr>
        <w:rPr>
          <w:b/>
          <w:bCs/>
          <w:sz w:val="28"/>
          <w:szCs w:val="28"/>
        </w:rPr>
      </w:pPr>
    </w:p>
    <w:p w:rsidR="002D1662" w:rsidRDefault="002D1662" w:rsidP="0048323A">
      <w:pPr>
        <w:rPr>
          <w:b/>
          <w:bCs/>
          <w:sz w:val="28"/>
          <w:szCs w:val="28"/>
        </w:rPr>
      </w:pPr>
    </w:p>
    <w:p w:rsidR="002D1662" w:rsidRDefault="002D1662" w:rsidP="0048323A">
      <w:pPr>
        <w:jc w:val="center"/>
        <w:rPr>
          <w:b/>
          <w:bCs/>
          <w:sz w:val="28"/>
          <w:szCs w:val="28"/>
        </w:rPr>
      </w:pPr>
    </w:p>
    <w:p w:rsidR="002D1662" w:rsidRPr="0048323A" w:rsidRDefault="002D1662" w:rsidP="0048323A">
      <w:pPr>
        <w:jc w:val="center"/>
        <w:rPr>
          <w:b/>
          <w:bCs/>
          <w:sz w:val="28"/>
          <w:szCs w:val="28"/>
        </w:rPr>
      </w:pPr>
      <w:r w:rsidRPr="0048323A">
        <w:rPr>
          <w:b/>
          <w:bCs/>
          <w:sz w:val="28"/>
          <w:szCs w:val="28"/>
        </w:rPr>
        <w:t>Közel hatszáz ápoló mond fel holnap!?</w:t>
      </w:r>
    </w:p>
    <w:p w:rsidR="002D1662" w:rsidRDefault="002D1662" w:rsidP="0048323A">
      <w:bookmarkStart w:id="0" w:name="_GoBack"/>
      <w:bookmarkEnd w:id="0"/>
    </w:p>
    <w:p w:rsidR="002D1662" w:rsidRDefault="002D1662" w:rsidP="0048323A"/>
    <w:p w:rsidR="002D1662" w:rsidRDefault="002D1662" w:rsidP="0048323A"/>
    <w:p w:rsidR="002D1662" w:rsidRDefault="002D1662" w:rsidP="0048323A"/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Az Orvosegyetemek Szakszervezeti Szövetsége (OSZSZ) aggodalommal várja október elsejét, amikor a Magyar Egészségügyi Szakdolgozói Kamarához (MESZK) leadott ápolói felmondások érvénybe lépnek!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Mint ismeretes, a MESZK 2015. július elsejei demonstrációján bejelentette, hogy amennyiben szeptember végéig nem következik be javulás az egészségügy helyzetében, akkor az általa begyűjtött közel hatszáz szakdolgozói felmondás életbe lép, vagyis felmondanak a munkahelyükön az érintettek.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 xml:space="preserve">Több szakszervezet </w:t>
      </w:r>
      <w:r>
        <w:rPr>
          <w:sz w:val="24"/>
          <w:szCs w:val="24"/>
        </w:rPr>
        <w:t xml:space="preserve">és az összes szakszervezeti konföderáció </w:t>
      </w:r>
      <w:r w:rsidRPr="0048323A">
        <w:rPr>
          <w:sz w:val="24"/>
          <w:szCs w:val="24"/>
        </w:rPr>
        <w:t>figyelmeztette</w:t>
      </w:r>
      <w:r>
        <w:rPr>
          <w:sz w:val="24"/>
          <w:szCs w:val="24"/>
        </w:rPr>
        <w:t xml:space="preserve"> már</w:t>
      </w:r>
      <w:r w:rsidRPr="0048323A">
        <w:rPr>
          <w:sz w:val="24"/>
          <w:szCs w:val="24"/>
        </w:rPr>
        <w:t xml:space="preserve"> a MESZK-et, hogy rossz úton jár!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Az egészségügy helyeztében nem hogy javulás nem történt, de most már egy hónap eltelt Zombor Gábor egészségügyért felelős államtitkár lemondása óta</w:t>
      </w:r>
      <w:r>
        <w:rPr>
          <w:sz w:val="24"/>
          <w:szCs w:val="24"/>
        </w:rPr>
        <w:t>,</w:t>
      </w:r>
      <w:r w:rsidRPr="0048323A">
        <w:rPr>
          <w:sz w:val="24"/>
          <w:szCs w:val="24"/>
        </w:rPr>
        <w:t xml:space="preserve"> utódját azóta sem találják!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 xml:space="preserve">Várjuk, hogy ebben a helyzetben a MESZK mit mond azon tagjainak, akiket rábeszélt erre az orosz rulett típusú akcióra!? 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 xml:space="preserve">Ha valóban felmond hatszáz ápoló, az sok helyen a működést és a biztonságos betegellátást veszélyezteti! 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 xml:space="preserve">A felmondott kollégáknak milyen segítséget fog nyújtani a MESZK, vagy az onnantól nem az ő gondjuk mi történik a volt kollégákkal? 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Milyen segítséget fognak nyújtani azoknak a kollégáknak, akik felmondó kollégáik miatt hatalmas többletmunkára lesznek kényszerítve?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Reméljük a MESZK-nek van mindenre forgatókönyve, és nem csak sodródik az eseményekkel!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 xml:space="preserve">Az OSZSZ sajnálja, hogy egy kamara ilyen felelőtlenül bánik tagjai munkaviszonyával. Olyan helyzetbe hajszolta a jóhiszemű ápolókat, amely senki sem érdeke, csupán néhány, a valóságtól elrugaszkodott kamarai vezetőé. </w:t>
      </w: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</w:p>
    <w:p w:rsidR="002D1662" w:rsidRDefault="002D1662" w:rsidP="0048323A">
      <w:pPr>
        <w:jc w:val="both"/>
        <w:rPr>
          <w:sz w:val="24"/>
          <w:szCs w:val="24"/>
        </w:rPr>
      </w:pPr>
      <w:r w:rsidRPr="0048323A">
        <w:rPr>
          <w:sz w:val="24"/>
          <w:szCs w:val="24"/>
        </w:rPr>
        <w:t>2015. szeptember 30.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</w:t>
      </w:r>
      <w:r w:rsidRPr="0048323A">
        <w:rPr>
          <w:sz w:val="24"/>
          <w:szCs w:val="24"/>
        </w:rPr>
        <w:t>rvosegyetemek Szakszervezeti Szövetsége</w:t>
      </w:r>
    </w:p>
    <w:p w:rsidR="002D1662" w:rsidRDefault="002D1662" w:rsidP="0048323A">
      <w:pPr>
        <w:jc w:val="both"/>
        <w:rPr>
          <w:sz w:val="24"/>
          <w:szCs w:val="24"/>
        </w:rPr>
      </w:pPr>
    </w:p>
    <w:p w:rsidR="002D1662" w:rsidRDefault="002D1662" w:rsidP="0048323A">
      <w:pPr>
        <w:jc w:val="both"/>
        <w:rPr>
          <w:sz w:val="24"/>
          <w:szCs w:val="24"/>
        </w:rPr>
      </w:pPr>
    </w:p>
    <w:p w:rsidR="002D1662" w:rsidRPr="0048323A" w:rsidRDefault="002D1662" w:rsidP="0048323A">
      <w:pPr>
        <w:jc w:val="both"/>
        <w:rPr>
          <w:sz w:val="24"/>
          <w:szCs w:val="24"/>
        </w:rPr>
      </w:pPr>
    </w:p>
    <w:sectPr w:rsidR="002D1662" w:rsidRPr="0048323A" w:rsidSect="002173D7">
      <w:headerReference w:type="default" r:id="rId6"/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662" w:rsidRDefault="002D1662" w:rsidP="002173D7">
      <w:r>
        <w:separator/>
      </w:r>
    </w:p>
  </w:endnote>
  <w:endnote w:type="continuationSeparator" w:id="0">
    <w:p w:rsidR="002D1662" w:rsidRDefault="002D1662" w:rsidP="002173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Franklin Gothic Book">
    <w:altName w:val="Corbe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662" w:rsidRPr="002173D7" w:rsidRDefault="002D1662" w:rsidP="002173D7">
    <w:pPr>
      <w:pStyle w:val="Footer"/>
      <w:jc w:val="center"/>
      <w:rPr>
        <w:rFonts w:ascii="Franklin Gothic Book" w:hAnsi="Franklin Gothic Book" w:cs="Franklin Gothic Book"/>
      </w:rPr>
    </w:pPr>
    <w:r w:rsidRPr="002173D7">
      <w:rPr>
        <w:rFonts w:ascii="Franklin Gothic Book" w:hAnsi="Franklin Gothic Book" w:cs="Franklin Gothic Book"/>
        <w:color w:val="A6A6A6"/>
      </w:rPr>
      <w:t>www.oszsz.hu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662" w:rsidRDefault="002D1662" w:rsidP="002173D7">
      <w:r>
        <w:separator/>
      </w:r>
    </w:p>
  </w:footnote>
  <w:footnote w:type="continuationSeparator" w:id="0">
    <w:p w:rsidR="002D1662" w:rsidRDefault="002D1662" w:rsidP="002173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662" w:rsidRDefault="002D1662" w:rsidP="002173D7">
    <w:pPr>
      <w:pStyle w:val="Header"/>
    </w:pPr>
    <w:r w:rsidRPr="00196A3E">
      <w:rPr>
        <w:noProof/>
        <w:lang w:eastAsia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6" type="#_x0000_t75" style="width:524.25pt;height:71.2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3D7"/>
    <w:rsid w:val="00103D81"/>
    <w:rsid w:val="00196A3E"/>
    <w:rsid w:val="002173D7"/>
    <w:rsid w:val="002D1662"/>
    <w:rsid w:val="00452176"/>
    <w:rsid w:val="0048323A"/>
    <w:rsid w:val="0077066A"/>
    <w:rsid w:val="007F40AC"/>
    <w:rsid w:val="0088263B"/>
    <w:rsid w:val="008B30B2"/>
    <w:rsid w:val="00BB4227"/>
    <w:rsid w:val="00D52E93"/>
    <w:rsid w:val="00ED49B3"/>
    <w:rsid w:val="00F66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23A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173D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73D7"/>
  </w:style>
  <w:style w:type="paragraph" w:styleId="Footer">
    <w:name w:val="footer"/>
    <w:basedOn w:val="Normal"/>
    <w:link w:val="FooterChar"/>
    <w:uiPriority w:val="99"/>
    <w:rsid w:val="002173D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73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224</Words>
  <Characters>1465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Közel hatszáz ápoló mond fel holnap</dc:title>
  <dc:subject/>
  <dc:creator>Kiss Balázs</dc:creator>
  <cp:keywords/>
  <dc:description/>
  <cp:lastModifiedBy>kajo</cp:lastModifiedBy>
  <cp:revision>2</cp:revision>
  <dcterms:created xsi:type="dcterms:W3CDTF">2015-09-30T11:24:00Z</dcterms:created>
  <dcterms:modified xsi:type="dcterms:W3CDTF">2015-09-30T11:24:00Z</dcterms:modified>
</cp:coreProperties>
</file>